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6D115" w14:textId="09EED282" w:rsidR="00F177C6" w:rsidRPr="00E20184" w:rsidRDefault="00221590" w:rsidP="00221590">
      <w:pPr>
        <w:jc w:val="center"/>
        <w:rPr>
          <w:rFonts w:ascii="Calibri Light" w:hAnsi="Calibri Light" w:cs="Calibri Light"/>
          <w:b/>
          <w:bCs/>
          <w:sz w:val="28"/>
          <w:szCs w:val="36"/>
        </w:rPr>
      </w:pPr>
      <w:r w:rsidRPr="00E20184">
        <w:rPr>
          <w:rFonts w:ascii="Calibri Light" w:hAnsi="Calibri Light" w:cs="Calibri Light"/>
          <w:b/>
          <w:bCs/>
          <w:sz w:val="28"/>
          <w:szCs w:val="36"/>
        </w:rPr>
        <w:t>MO</w:t>
      </w:r>
      <w:bookmarkStart w:id="0" w:name="_GoBack"/>
      <w:bookmarkEnd w:id="0"/>
      <w:r w:rsidRPr="00E20184">
        <w:rPr>
          <w:rFonts w:ascii="Calibri Light" w:hAnsi="Calibri Light" w:cs="Calibri Light"/>
          <w:b/>
          <w:bCs/>
          <w:sz w:val="28"/>
          <w:szCs w:val="36"/>
        </w:rPr>
        <w:t>DULO RICHIESTA PRESTITO LIBRI</w:t>
      </w:r>
    </w:p>
    <w:p w14:paraId="1DF98EFA" w14:textId="77777777" w:rsidR="00221590" w:rsidRPr="006C17D1" w:rsidRDefault="00221590" w:rsidP="00221590">
      <w:pPr>
        <w:jc w:val="center"/>
        <w:rPr>
          <w:b/>
          <w:bCs/>
          <w:sz w:val="20"/>
          <w:szCs w:val="24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406"/>
        <w:gridCol w:w="2126"/>
        <w:gridCol w:w="283"/>
        <w:gridCol w:w="4633"/>
      </w:tblGrid>
      <w:tr w:rsidR="00F177C6" w:rsidRPr="002A4ED5" w14:paraId="39407A9B" w14:textId="77777777" w:rsidTr="003E423F">
        <w:tc>
          <w:tcPr>
            <w:tcW w:w="5000" w:type="pct"/>
            <w:gridSpan w:val="4"/>
            <w:shd w:val="clear" w:color="auto" w:fill="81BEE9" w:themeFill="accent1" w:themeFillTint="66"/>
            <w:vAlign w:val="bottom"/>
          </w:tcPr>
          <w:p w14:paraId="13A19792" w14:textId="33200A9A" w:rsidR="00F177C6" w:rsidRPr="002A4ED5" w:rsidRDefault="00F177C6" w:rsidP="007E583D">
            <w:pPr>
              <w:jc w:val="center"/>
            </w:pPr>
            <w:r w:rsidRPr="00F177C6">
              <w:rPr>
                <w:b/>
                <w:bCs/>
              </w:rPr>
              <w:t>DATI DEL RICHIEDENTE</w:t>
            </w:r>
          </w:p>
        </w:tc>
      </w:tr>
      <w:tr w:rsidR="00F177C6" w:rsidRPr="002A4ED5" w14:paraId="4F463C37" w14:textId="77777777" w:rsidTr="003E423F">
        <w:tc>
          <w:tcPr>
            <w:tcW w:w="1273" w:type="pct"/>
            <w:vAlign w:val="bottom"/>
          </w:tcPr>
          <w:p w14:paraId="465129A7" w14:textId="6F4376E8" w:rsidR="00F177C6" w:rsidRPr="003E423F" w:rsidRDefault="00F177C6" w:rsidP="002A4ED5">
            <w:pPr>
              <w:rPr>
                <w:rFonts w:ascii="Calibri Light" w:hAnsi="Calibri Light" w:cs="Calibri Light"/>
                <w:b/>
                <w:smallCaps/>
              </w:rPr>
            </w:pPr>
            <w:r w:rsidRPr="003E423F">
              <w:rPr>
                <w:rFonts w:ascii="Calibri Light" w:hAnsi="Calibri Light" w:cs="Calibri Light"/>
                <w:b/>
                <w:smallCaps/>
              </w:rPr>
              <w:t>Cognome e Nome</w:t>
            </w:r>
          </w:p>
        </w:tc>
        <w:tc>
          <w:tcPr>
            <w:tcW w:w="3727" w:type="pct"/>
            <w:gridSpan w:val="3"/>
            <w:vAlign w:val="bottom"/>
          </w:tcPr>
          <w:p w14:paraId="32B7C67B" w14:textId="776F0F13" w:rsidR="00F177C6" w:rsidRPr="002A4ED5" w:rsidRDefault="00F177C6" w:rsidP="002A4ED5"/>
        </w:tc>
      </w:tr>
      <w:tr w:rsidR="00F177C6" w:rsidRPr="002A4ED5" w14:paraId="4D78E743" w14:textId="77777777" w:rsidTr="00966EBE">
        <w:tc>
          <w:tcPr>
            <w:tcW w:w="1273" w:type="pct"/>
            <w:vAlign w:val="bottom"/>
          </w:tcPr>
          <w:p w14:paraId="79AC597B" w14:textId="561CE760" w:rsidR="00F177C6" w:rsidRPr="003E423F" w:rsidRDefault="00F177C6" w:rsidP="002A4ED5">
            <w:pPr>
              <w:rPr>
                <w:rFonts w:ascii="Calibri Light" w:hAnsi="Calibri Light" w:cs="Calibri Light"/>
                <w:b/>
                <w:smallCaps/>
              </w:rPr>
            </w:pPr>
            <w:r w:rsidRPr="003E423F">
              <w:rPr>
                <w:rFonts w:ascii="Calibri Light" w:hAnsi="Calibri Light" w:cs="Calibri Light"/>
                <w:b/>
                <w:smallCaps/>
              </w:rPr>
              <w:t>Data e Luogo di Nascita</w:t>
            </w:r>
          </w:p>
        </w:tc>
        <w:tc>
          <w:tcPr>
            <w:tcW w:w="1125" w:type="pct"/>
            <w:vAlign w:val="bottom"/>
          </w:tcPr>
          <w:p w14:paraId="7434D895" w14:textId="1E556D8E" w:rsidR="00F177C6" w:rsidRPr="002A4ED5" w:rsidRDefault="00F177C6" w:rsidP="002A4ED5"/>
        </w:tc>
        <w:tc>
          <w:tcPr>
            <w:tcW w:w="150" w:type="pct"/>
            <w:vAlign w:val="bottom"/>
          </w:tcPr>
          <w:p w14:paraId="2A65BBD9" w14:textId="77777777" w:rsidR="00F177C6" w:rsidRPr="002A4ED5" w:rsidRDefault="00F177C6" w:rsidP="002A4ED5"/>
        </w:tc>
        <w:tc>
          <w:tcPr>
            <w:tcW w:w="2452" w:type="pct"/>
            <w:vAlign w:val="bottom"/>
          </w:tcPr>
          <w:p w14:paraId="63F1C755" w14:textId="4E58A897" w:rsidR="00F177C6" w:rsidRPr="002A4ED5" w:rsidRDefault="00F177C6" w:rsidP="002A4ED5"/>
        </w:tc>
      </w:tr>
      <w:tr w:rsidR="00545C52" w:rsidRPr="002A4ED5" w14:paraId="1CC7D8F3" w14:textId="77777777" w:rsidTr="003E423F">
        <w:tc>
          <w:tcPr>
            <w:tcW w:w="1273" w:type="pct"/>
            <w:vAlign w:val="bottom"/>
          </w:tcPr>
          <w:p w14:paraId="7DF085A6" w14:textId="6CE11857" w:rsidR="00545C52" w:rsidRPr="003E423F" w:rsidRDefault="00545C52" w:rsidP="002A4ED5">
            <w:pPr>
              <w:rPr>
                <w:rFonts w:ascii="Calibri Light" w:hAnsi="Calibri Light" w:cs="Calibri Light"/>
                <w:b/>
                <w:smallCaps/>
              </w:rPr>
            </w:pPr>
            <w:r w:rsidRPr="003E423F">
              <w:rPr>
                <w:rFonts w:ascii="Calibri Light" w:hAnsi="Calibri Light" w:cs="Calibri Light"/>
                <w:b/>
                <w:smallCaps/>
              </w:rPr>
              <w:t xml:space="preserve">Tessera n. </w:t>
            </w:r>
            <w:r w:rsidR="00B165D2" w:rsidRPr="003E423F">
              <w:rPr>
                <w:rFonts w:ascii="Calibri Light" w:hAnsi="Calibri Light" w:cs="Calibri Light"/>
                <w:b/>
                <w:smallCaps/>
              </w:rPr>
              <w:t xml:space="preserve"> </w:t>
            </w:r>
          </w:p>
        </w:tc>
        <w:tc>
          <w:tcPr>
            <w:tcW w:w="3727" w:type="pct"/>
            <w:gridSpan w:val="3"/>
            <w:vAlign w:val="bottom"/>
          </w:tcPr>
          <w:p w14:paraId="03F9AF54" w14:textId="5ECF408C" w:rsidR="00545C52" w:rsidRPr="003E423F" w:rsidRDefault="00B165D2" w:rsidP="002A4ED5">
            <w:pPr>
              <w:rPr>
                <w:i/>
              </w:rPr>
            </w:pPr>
            <w:r w:rsidRPr="003E423F">
              <w:rPr>
                <w:i/>
                <w:sz w:val="20"/>
                <w:szCs w:val="24"/>
              </w:rPr>
              <w:t>(</w:t>
            </w:r>
            <w:proofErr w:type="spellStart"/>
            <w:r w:rsidRPr="003E423F">
              <w:rPr>
                <w:i/>
                <w:sz w:val="20"/>
                <w:szCs w:val="24"/>
              </w:rPr>
              <w:t>n.b.</w:t>
            </w:r>
            <w:proofErr w:type="spellEnd"/>
            <w:r w:rsidRPr="003E423F">
              <w:rPr>
                <w:i/>
                <w:sz w:val="20"/>
                <w:szCs w:val="24"/>
              </w:rPr>
              <w:t>) in assenza di tessera allegare il documento di riconoscimento</w:t>
            </w:r>
          </w:p>
        </w:tc>
      </w:tr>
      <w:tr w:rsidR="002A4ED5" w:rsidRPr="002A4ED5" w14:paraId="68989332" w14:textId="77777777" w:rsidTr="003E423F">
        <w:tc>
          <w:tcPr>
            <w:tcW w:w="1273" w:type="pct"/>
            <w:vAlign w:val="bottom"/>
          </w:tcPr>
          <w:p w14:paraId="324CD7F2" w14:textId="019F108A" w:rsidR="002A4ED5" w:rsidRPr="003E423F" w:rsidRDefault="00F177C6" w:rsidP="002A4ED5">
            <w:pPr>
              <w:rPr>
                <w:rFonts w:ascii="Calibri Light" w:hAnsi="Calibri Light" w:cs="Calibri Light"/>
                <w:b/>
                <w:smallCaps/>
              </w:rPr>
            </w:pPr>
            <w:r w:rsidRPr="003E423F">
              <w:rPr>
                <w:rFonts w:ascii="Calibri Light" w:hAnsi="Calibri Light" w:cs="Calibri Light"/>
                <w:b/>
                <w:smallCaps/>
              </w:rPr>
              <w:t>Indirizzo</w:t>
            </w:r>
          </w:p>
        </w:tc>
        <w:tc>
          <w:tcPr>
            <w:tcW w:w="3727" w:type="pct"/>
            <w:gridSpan w:val="3"/>
            <w:vAlign w:val="bottom"/>
          </w:tcPr>
          <w:p w14:paraId="49053A40" w14:textId="3A48980D" w:rsidR="002A4ED5" w:rsidRPr="002A4ED5" w:rsidRDefault="002A4ED5" w:rsidP="002A4ED5"/>
        </w:tc>
      </w:tr>
      <w:tr w:rsidR="002A4ED5" w:rsidRPr="002A4ED5" w14:paraId="6C9E1EA4" w14:textId="77777777" w:rsidTr="003E423F">
        <w:tc>
          <w:tcPr>
            <w:tcW w:w="1273" w:type="pct"/>
            <w:vAlign w:val="bottom"/>
          </w:tcPr>
          <w:p w14:paraId="4053DF39" w14:textId="179CB78F" w:rsidR="002A4ED5" w:rsidRPr="003E423F" w:rsidRDefault="00F177C6" w:rsidP="002A4ED5">
            <w:pPr>
              <w:rPr>
                <w:rFonts w:ascii="Calibri Light" w:hAnsi="Calibri Light" w:cs="Calibri Light"/>
                <w:b/>
                <w:smallCaps/>
              </w:rPr>
            </w:pPr>
            <w:r w:rsidRPr="003E423F">
              <w:rPr>
                <w:rFonts w:ascii="Calibri Light" w:hAnsi="Calibri Light" w:cs="Calibri Light"/>
                <w:b/>
                <w:smallCaps/>
              </w:rPr>
              <w:t>Telefono o cellulare</w:t>
            </w:r>
          </w:p>
        </w:tc>
        <w:tc>
          <w:tcPr>
            <w:tcW w:w="3727" w:type="pct"/>
            <w:gridSpan w:val="3"/>
            <w:vAlign w:val="bottom"/>
          </w:tcPr>
          <w:p w14:paraId="6CA7636C" w14:textId="0DFDF37B" w:rsidR="002A4ED5" w:rsidRPr="002A4ED5" w:rsidRDefault="002A4ED5" w:rsidP="002A4ED5"/>
        </w:tc>
      </w:tr>
      <w:tr w:rsidR="002A4ED5" w:rsidRPr="002A4ED5" w14:paraId="08E43077" w14:textId="77777777" w:rsidTr="003E423F">
        <w:tc>
          <w:tcPr>
            <w:tcW w:w="1273" w:type="pct"/>
            <w:vAlign w:val="bottom"/>
          </w:tcPr>
          <w:p w14:paraId="090A75E3" w14:textId="3A7DDC42" w:rsidR="002A4ED5" w:rsidRPr="003E423F" w:rsidRDefault="00F177C6" w:rsidP="002A4ED5">
            <w:pPr>
              <w:rPr>
                <w:rFonts w:ascii="Calibri Light" w:hAnsi="Calibri Light" w:cs="Calibri Light"/>
                <w:b/>
                <w:smallCaps/>
              </w:rPr>
            </w:pPr>
            <w:r w:rsidRPr="003E423F">
              <w:rPr>
                <w:rFonts w:ascii="Calibri Light" w:hAnsi="Calibri Light" w:cs="Calibri Light"/>
                <w:b/>
                <w:smallCaps/>
              </w:rPr>
              <w:t>E-mail</w:t>
            </w:r>
          </w:p>
        </w:tc>
        <w:tc>
          <w:tcPr>
            <w:tcW w:w="3727" w:type="pct"/>
            <w:gridSpan w:val="3"/>
            <w:vAlign w:val="bottom"/>
          </w:tcPr>
          <w:p w14:paraId="71594620" w14:textId="62727778" w:rsidR="002A4ED5" w:rsidRPr="002A4ED5" w:rsidRDefault="002A4ED5" w:rsidP="002A4ED5"/>
        </w:tc>
      </w:tr>
    </w:tbl>
    <w:p w14:paraId="3523FC01" w14:textId="70B02609" w:rsidR="00806FF3" w:rsidRDefault="00806FF3" w:rsidP="00562601">
      <w:pPr>
        <w:pStyle w:val="Nessunaspaziatura"/>
      </w:pPr>
    </w:p>
    <w:p w14:paraId="30B01A83" w14:textId="5CE0EBA3" w:rsidR="00B165D2" w:rsidRPr="003E423F" w:rsidRDefault="00B165D2" w:rsidP="00562601">
      <w:pPr>
        <w:pStyle w:val="Nessunaspaziatura"/>
        <w:rPr>
          <w:i/>
        </w:rPr>
      </w:pPr>
      <w:r w:rsidRPr="003E423F">
        <w:rPr>
          <w:i/>
        </w:rPr>
        <w:t>N.B. Il recapito telefonico o l’indirizzo e-mail sono necessari per stabilire le modalità di consegna</w:t>
      </w:r>
      <w:r w:rsidR="000C3D2B" w:rsidRPr="003E423F">
        <w:rPr>
          <w:i/>
        </w:rPr>
        <w:t>.</w:t>
      </w:r>
    </w:p>
    <w:p w14:paraId="0653DE5B" w14:textId="77777777" w:rsidR="006C17D1" w:rsidRPr="006C17D1" w:rsidRDefault="006C17D1" w:rsidP="00562601">
      <w:pPr>
        <w:pStyle w:val="Nessunaspaziatura"/>
        <w:rPr>
          <w:sz w:val="16"/>
          <w:szCs w:val="24"/>
        </w:rPr>
      </w:pPr>
    </w:p>
    <w:tbl>
      <w:tblPr>
        <w:tblW w:w="5002" w:type="pct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8461"/>
      </w:tblGrid>
      <w:tr w:rsidR="00E03712" w:rsidRPr="002A4ED5" w14:paraId="0F47A21E" w14:textId="77777777" w:rsidTr="003E423F">
        <w:tc>
          <w:tcPr>
            <w:tcW w:w="5000" w:type="pct"/>
            <w:gridSpan w:val="2"/>
            <w:shd w:val="clear" w:color="auto" w:fill="81BEE9" w:themeFill="accent1" w:themeFillTint="66"/>
          </w:tcPr>
          <w:p w14:paraId="3DB2CBF7" w14:textId="4A231524" w:rsidR="00E03712" w:rsidRPr="00E20184" w:rsidRDefault="00E03712" w:rsidP="007E583D">
            <w:pPr>
              <w:jc w:val="center"/>
              <w:rPr>
                <w:b/>
              </w:rPr>
            </w:pPr>
            <w:r w:rsidRPr="00E20184">
              <w:rPr>
                <w:b/>
              </w:rPr>
              <w:t>Testi richiesti (possono essere richiesti massimo 2 libri)</w:t>
            </w:r>
          </w:p>
        </w:tc>
      </w:tr>
      <w:tr w:rsidR="00F177C6" w:rsidRPr="002A4ED5" w14:paraId="479B61AD" w14:textId="77777777" w:rsidTr="003E423F">
        <w:tc>
          <w:tcPr>
            <w:tcW w:w="5000" w:type="pct"/>
            <w:gridSpan w:val="2"/>
          </w:tcPr>
          <w:p w14:paraId="3638CC35" w14:textId="0BAC57A7" w:rsidR="00F177C6" w:rsidRPr="003E423F" w:rsidRDefault="00F177C6" w:rsidP="002A4ED5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Numero libri richiesti:</w:t>
            </w:r>
            <w:r w:rsidR="003C6175" w:rsidRPr="003E423F">
              <w:rPr>
                <w:b/>
                <w:smallCaps/>
              </w:rPr>
              <w:t xml:space="preserve"> </w:t>
            </w:r>
          </w:p>
        </w:tc>
      </w:tr>
      <w:tr w:rsidR="003C6175" w:rsidRPr="002A4ED5" w14:paraId="5844C294" w14:textId="77777777" w:rsidTr="003E423F">
        <w:tc>
          <w:tcPr>
            <w:tcW w:w="524" w:type="pct"/>
          </w:tcPr>
          <w:p w14:paraId="41F006EF" w14:textId="77777777" w:rsidR="003C6175" w:rsidRPr="003E423F" w:rsidRDefault="003C6175" w:rsidP="002A4ED5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Autore</w:t>
            </w:r>
          </w:p>
        </w:tc>
        <w:tc>
          <w:tcPr>
            <w:tcW w:w="4476" w:type="pct"/>
          </w:tcPr>
          <w:p w14:paraId="6A33976B" w14:textId="5C5E22DD" w:rsidR="003C6175" w:rsidRPr="003E423F" w:rsidRDefault="003C6175" w:rsidP="002A4ED5">
            <w:pPr>
              <w:rPr>
                <w:b/>
                <w:smallCaps/>
              </w:rPr>
            </w:pPr>
          </w:p>
        </w:tc>
      </w:tr>
      <w:tr w:rsidR="003C6175" w:rsidRPr="002A4ED5" w14:paraId="6A42DEC5" w14:textId="77777777" w:rsidTr="003E423F">
        <w:tc>
          <w:tcPr>
            <w:tcW w:w="524" w:type="pct"/>
          </w:tcPr>
          <w:p w14:paraId="0F274F23" w14:textId="77777777" w:rsidR="003C6175" w:rsidRPr="003E423F" w:rsidRDefault="003C6175" w:rsidP="002A4ED5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Titolo</w:t>
            </w:r>
          </w:p>
        </w:tc>
        <w:tc>
          <w:tcPr>
            <w:tcW w:w="4476" w:type="pct"/>
          </w:tcPr>
          <w:p w14:paraId="085167B5" w14:textId="61F87915" w:rsidR="003C6175" w:rsidRPr="003E423F" w:rsidRDefault="003C6175" w:rsidP="002A4ED5">
            <w:pPr>
              <w:rPr>
                <w:b/>
                <w:smallCaps/>
              </w:rPr>
            </w:pPr>
          </w:p>
        </w:tc>
      </w:tr>
      <w:tr w:rsidR="003C6175" w:rsidRPr="002A4ED5" w14:paraId="662B2E22" w14:textId="77777777" w:rsidTr="00BA28A1">
        <w:tc>
          <w:tcPr>
            <w:tcW w:w="524" w:type="pct"/>
            <w:tcBorders>
              <w:bottom w:val="single" w:sz="4" w:space="0" w:color="auto"/>
            </w:tcBorders>
          </w:tcPr>
          <w:p w14:paraId="03817F25" w14:textId="77777777" w:rsidR="003C6175" w:rsidRPr="003E423F" w:rsidRDefault="003C6175" w:rsidP="002A4ED5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Editore</w:t>
            </w:r>
          </w:p>
        </w:tc>
        <w:tc>
          <w:tcPr>
            <w:tcW w:w="4476" w:type="pct"/>
            <w:tcBorders>
              <w:bottom w:val="single" w:sz="4" w:space="0" w:color="auto"/>
            </w:tcBorders>
          </w:tcPr>
          <w:p w14:paraId="34EC96D4" w14:textId="1449F299" w:rsidR="003C6175" w:rsidRPr="003E423F" w:rsidRDefault="003C6175" w:rsidP="002A4ED5">
            <w:pPr>
              <w:rPr>
                <w:b/>
                <w:smallCaps/>
              </w:rPr>
            </w:pPr>
          </w:p>
        </w:tc>
      </w:tr>
      <w:tr w:rsidR="00F177C6" w:rsidRPr="002A4ED5" w14:paraId="32004D59" w14:textId="77777777" w:rsidTr="00BA28A1">
        <w:trPr>
          <w:trHeight w:val="98"/>
        </w:trPr>
        <w:tc>
          <w:tcPr>
            <w:tcW w:w="5000" w:type="pct"/>
            <w:gridSpan w:val="2"/>
            <w:tcBorders>
              <w:left w:val="nil"/>
              <w:right w:val="nil"/>
            </w:tcBorders>
          </w:tcPr>
          <w:p w14:paraId="0B0AF04C" w14:textId="77777777" w:rsidR="00F177C6" w:rsidRPr="003E423F" w:rsidRDefault="00F177C6" w:rsidP="002A4ED5">
            <w:pPr>
              <w:rPr>
                <w:b/>
                <w:smallCaps/>
                <w:sz w:val="8"/>
                <w:szCs w:val="12"/>
              </w:rPr>
            </w:pPr>
          </w:p>
        </w:tc>
      </w:tr>
      <w:tr w:rsidR="003C6175" w:rsidRPr="002A4ED5" w14:paraId="75EAD051" w14:textId="77777777" w:rsidTr="003E423F">
        <w:tc>
          <w:tcPr>
            <w:tcW w:w="524" w:type="pct"/>
          </w:tcPr>
          <w:p w14:paraId="147237D2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Autore</w:t>
            </w:r>
          </w:p>
        </w:tc>
        <w:tc>
          <w:tcPr>
            <w:tcW w:w="4476" w:type="pct"/>
          </w:tcPr>
          <w:p w14:paraId="7CD441BC" w14:textId="73EC947F" w:rsidR="003C6175" w:rsidRPr="003E423F" w:rsidRDefault="003C6175" w:rsidP="009032BF">
            <w:pPr>
              <w:rPr>
                <w:b/>
                <w:smallCaps/>
              </w:rPr>
            </w:pPr>
          </w:p>
        </w:tc>
      </w:tr>
      <w:tr w:rsidR="003C6175" w:rsidRPr="002A4ED5" w14:paraId="2E5F6135" w14:textId="77777777" w:rsidTr="003E423F">
        <w:tc>
          <w:tcPr>
            <w:tcW w:w="524" w:type="pct"/>
          </w:tcPr>
          <w:p w14:paraId="4C46998D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Titolo</w:t>
            </w:r>
          </w:p>
        </w:tc>
        <w:tc>
          <w:tcPr>
            <w:tcW w:w="4476" w:type="pct"/>
          </w:tcPr>
          <w:p w14:paraId="4B7DA63D" w14:textId="5609BFD3" w:rsidR="003C6175" w:rsidRPr="003E423F" w:rsidRDefault="003C6175" w:rsidP="009032BF">
            <w:pPr>
              <w:rPr>
                <w:b/>
                <w:smallCaps/>
              </w:rPr>
            </w:pPr>
          </w:p>
        </w:tc>
      </w:tr>
      <w:tr w:rsidR="003C6175" w:rsidRPr="002A4ED5" w14:paraId="7AC660FB" w14:textId="77777777" w:rsidTr="00BA28A1">
        <w:tc>
          <w:tcPr>
            <w:tcW w:w="524" w:type="pct"/>
            <w:tcBorders>
              <w:bottom w:val="single" w:sz="4" w:space="0" w:color="auto"/>
            </w:tcBorders>
          </w:tcPr>
          <w:p w14:paraId="1C20E913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Editore</w:t>
            </w:r>
          </w:p>
        </w:tc>
        <w:tc>
          <w:tcPr>
            <w:tcW w:w="4476" w:type="pct"/>
            <w:tcBorders>
              <w:bottom w:val="single" w:sz="4" w:space="0" w:color="auto"/>
            </w:tcBorders>
          </w:tcPr>
          <w:p w14:paraId="359A47EF" w14:textId="4F10ECE0" w:rsidR="003C6175" w:rsidRPr="003E423F" w:rsidRDefault="003C6175" w:rsidP="009032BF">
            <w:pPr>
              <w:rPr>
                <w:b/>
                <w:smallCaps/>
              </w:rPr>
            </w:pPr>
          </w:p>
        </w:tc>
      </w:tr>
      <w:tr w:rsidR="00221590" w:rsidRPr="002A4ED5" w14:paraId="32074D32" w14:textId="77777777" w:rsidTr="00BA28A1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14:paraId="101C8AD8" w14:textId="77777777" w:rsidR="00221590" w:rsidRPr="003E423F" w:rsidRDefault="00221590" w:rsidP="002A4ED5">
            <w:pPr>
              <w:rPr>
                <w:b/>
                <w:smallCaps/>
                <w:sz w:val="8"/>
                <w:szCs w:val="12"/>
              </w:rPr>
            </w:pPr>
          </w:p>
        </w:tc>
      </w:tr>
      <w:tr w:rsidR="00F177C6" w:rsidRPr="002A4ED5" w14:paraId="3D2C8260" w14:textId="77777777" w:rsidTr="003E423F">
        <w:tc>
          <w:tcPr>
            <w:tcW w:w="5000" w:type="pct"/>
            <w:gridSpan w:val="2"/>
          </w:tcPr>
          <w:p w14:paraId="70ADF98C" w14:textId="7A277FB2" w:rsidR="00F177C6" w:rsidRPr="003E423F" w:rsidRDefault="00221590" w:rsidP="002A4ED5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Indicazioni in caso di indisponibilità dei precedenti titoli</w:t>
            </w:r>
          </w:p>
        </w:tc>
      </w:tr>
      <w:tr w:rsidR="003C6175" w:rsidRPr="002A4ED5" w14:paraId="65990F4E" w14:textId="77777777" w:rsidTr="003E423F">
        <w:tc>
          <w:tcPr>
            <w:tcW w:w="524" w:type="pct"/>
          </w:tcPr>
          <w:p w14:paraId="7882E156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Autore</w:t>
            </w:r>
          </w:p>
        </w:tc>
        <w:tc>
          <w:tcPr>
            <w:tcW w:w="4476" w:type="pct"/>
          </w:tcPr>
          <w:p w14:paraId="500B8924" w14:textId="575C2471" w:rsidR="003C6175" w:rsidRPr="003E423F" w:rsidRDefault="003C6175" w:rsidP="009032BF">
            <w:pPr>
              <w:rPr>
                <w:b/>
                <w:smallCaps/>
              </w:rPr>
            </w:pPr>
          </w:p>
        </w:tc>
      </w:tr>
      <w:tr w:rsidR="003C6175" w:rsidRPr="002A4ED5" w14:paraId="113A8603" w14:textId="77777777" w:rsidTr="003E423F">
        <w:tc>
          <w:tcPr>
            <w:tcW w:w="524" w:type="pct"/>
          </w:tcPr>
          <w:p w14:paraId="3BED0C63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Titolo</w:t>
            </w:r>
          </w:p>
        </w:tc>
        <w:tc>
          <w:tcPr>
            <w:tcW w:w="4476" w:type="pct"/>
          </w:tcPr>
          <w:p w14:paraId="1000FEC5" w14:textId="04EEDF71" w:rsidR="003C6175" w:rsidRPr="003E423F" w:rsidRDefault="003C6175" w:rsidP="009032BF">
            <w:pPr>
              <w:rPr>
                <w:b/>
                <w:smallCaps/>
              </w:rPr>
            </w:pPr>
          </w:p>
        </w:tc>
      </w:tr>
      <w:tr w:rsidR="003C6175" w:rsidRPr="002A4ED5" w14:paraId="4C5C71AC" w14:textId="77777777" w:rsidTr="00BA28A1">
        <w:tc>
          <w:tcPr>
            <w:tcW w:w="524" w:type="pct"/>
            <w:tcBorders>
              <w:bottom w:val="single" w:sz="4" w:space="0" w:color="auto"/>
            </w:tcBorders>
          </w:tcPr>
          <w:p w14:paraId="0D33EEA5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Editore</w:t>
            </w:r>
          </w:p>
        </w:tc>
        <w:tc>
          <w:tcPr>
            <w:tcW w:w="4476" w:type="pct"/>
            <w:tcBorders>
              <w:bottom w:val="single" w:sz="4" w:space="0" w:color="auto"/>
            </w:tcBorders>
          </w:tcPr>
          <w:p w14:paraId="1C56E358" w14:textId="5AFEA41A" w:rsidR="003C6175" w:rsidRPr="003E423F" w:rsidRDefault="003C6175" w:rsidP="009032BF">
            <w:pPr>
              <w:rPr>
                <w:b/>
                <w:smallCaps/>
              </w:rPr>
            </w:pPr>
          </w:p>
        </w:tc>
      </w:tr>
      <w:tr w:rsidR="003C6175" w:rsidRPr="002A4ED5" w14:paraId="557FA32F" w14:textId="77777777" w:rsidTr="00BA28A1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14:paraId="640601CB" w14:textId="11309EEC" w:rsidR="003C6175" w:rsidRPr="003E423F" w:rsidRDefault="003C6175" w:rsidP="009032BF">
            <w:pPr>
              <w:rPr>
                <w:b/>
                <w:smallCaps/>
                <w:sz w:val="8"/>
                <w:szCs w:val="12"/>
              </w:rPr>
            </w:pPr>
          </w:p>
        </w:tc>
      </w:tr>
      <w:tr w:rsidR="003C6175" w:rsidRPr="002A4ED5" w14:paraId="5D032EAF" w14:textId="77777777" w:rsidTr="003E423F">
        <w:tc>
          <w:tcPr>
            <w:tcW w:w="524" w:type="pct"/>
          </w:tcPr>
          <w:p w14:paraId="1181B0FF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Autore</w:t>
            </w:r>
          </w:p>
        </w:tc>
        <w:tc>
          <w:tcPr>
            <w:tcW w:w="4476" w:type="pct"/>
          </w:tcPr>
          <w:p w14:paraId="376FF47D" w14:textId="75EA602B" w:rsidR="003C6175" w:rsidRPr="003E423F" w:rsidRDefault="003C6175" w:rsidP="009032BF">
            <w:pPr>
              <w:rPr>
                <w:b/>
                <w:smallCaps/>
              </w:rPr>
            </w:pPr>
          </w:p>
        </w:tc>
      </w:tr>
      <w:tr w:rsidR="003C6175" w:rsidRPr="002A4ED5" w14:paraId="0AAF2D43" w14:textId="77777777" w:rsidTr="003E423F">
        <w:tc>
          <w:tcPr>
            <w:tcW w:w="524" w:type="pct"/>
          </w:tcPr>
          <w:p w14:paraId="5E22D028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Titolo</w:t>
            </w:r>
          </w:p>
        </w:tc>
        <w:tc>
          <w:tcPr>
            <w:tcW w:w="4476" w:type="pct"/>
          </w:tcPr>
          <w:p w14:paraId="78986D8A" w14:textId="3B7852F3" w:rsidR="003C6175" w:rsidRPr="003E423F" w:rsidRDefault="003C6175" w:rsidP="009032BF">
            <w:pPr>
              <w:rPr>
                <w:b/>
                <w:smallCaps/>
              </w:rPr>
            </w:pPr>
          </w:p>
        </w:tc>
      </w:tr>
      <w:tr w:rsidR="003C6175" w:rsidRPr="002A4ED5" w14:paraId="41C033C2" w14:textId="77777777" w:rsidTr="003E423F">
        <w:tc>
          <w:tcPr>
            <w:tcW w:w="524" w:type="pct"/>
          </w:tcPr>
          <w:p w14:paraId="7D682CFE" w14:textId="77777777" w:rsidR="003C6175" w:rsidRPr="003E423F" w:rsidRDefault="003C6175" w:rsidP="009032BF">
            <w:pPr>
              <w:rPr>
                <w:b/>
                <w:smallCaps/>
              </w:rPr>
            </w:pPr>
            <w:r w:rsidRPr="003E423F">
              <w:rPr>
                <w:b/>
                <w:smallCaps/>
              </w:rPr>
              <w:t>Editore</w:t>
            </w:r>
          </w:p>
        </w:tc>
        <w:tc>
          <w:tcPr>
            <w:tcW w:w="4476" w:type="pct"/>
          </w:tcPr>
          <w:p w14:paraId="2092FB52" w14:textId="1212FB8A" w:rsidR="003C6175" w:rsidRPr="003E423F" w:rsidRDefault="003C6175" w:rsidP="009032BF">
            <w:pPr>
              <w:rPr>
                <w:b/>
                <w:smallCaps/>
              </w:rPr>
            </w:pPr>
          </w:p>
        </w:tc>
      </w:tr>
    </w:tbl>
    <w:p w14:paraId="0A19D046" w14:textId="7465019A" w:rsidR="00221590" w:rsidRPr="006C17D1" w:rsidRDefault="00221590" w:rsidP="002A648D">
      <w:pPr>
        <w:rPr>
          <w:sz w:val="16"/>
          <w:szCs w:val="20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8"/>
      </w:tblGrid>
      <w:tr w:rsidR="002972DE" w:rsidRPr="002A4ED5" w14:paraId="41DB4FD5" w14:textId="77777777" w:rsidTr="000264D0"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1BEE9" w:themeFill="accent1" w:themeFillTint="66"/>
            <w:vAlign w:val="bottom"/>
          </w:tcPr>
          <w:p w14:paraId="621E5CCF" w14:textId="61FB54AC" w:rsidR="002972DE" w:rsidRPr="00E20184" w:rsidRDefault="002972DE" w:rsidP="007E583D">
            <w:pPr>
              <w:jc w:val="center"/>
              <w:rPr>
                <w:b/>
              </w:rPr>
            </w:pPr>
            <w:r w:rsidRPr="00E20184">
              <w:rPr>
                <w:b/>
              </w:rPr>
              <w:t>Spazio per eventuali richieste/comunicazioni</w:t>
            </w:r>
          </w:p>
        </w:tc>
      </w:tr>
      <w:tr w:rsidR="002972DE" w:rsidRPr="002A4ED5" w14:paraId="16678FC6" w14:textId="77777777" w:rsidTr="000264D0">
        <w:tc>
          <w:tcPr>
            <w:tcW w:w="5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12320" w14:textId="77777777" w:rsidR="002972DE" w:rsidRDefault="002972DE" w:rsidP="009032BF"/>
          <w:p w14:paraId="52C8BDE5" w14:textId="3DC53E0A" w:rsidR="002972DE" w:rsidRDefault="002972DE" w:rsidP="009032BF"/>
          <w:p w14:paraId="52E9CB2A" w14:textId="6E23F9AC" w:rsidR="003E423F" w:rsidRDefault="003E423F" w:rsidP="009032BF"/>
          <w:p w14:paraId="13C1C847" w14:textId="0A473A2B" w:rsidR="00E20184" w:rsidRDefault="00E20184" w:rsidP="009032BF"/>
          <w:p w14:paraId="34021A7C" w14:textId="77777777" w:rsidR="00E20184" w:rsidRDefault="00E20184" w:rsidP="009032BF"/>
          <w:p w14:paraId="645F68D5" w14:textId="77777777" w:rsidR="00E20184" w:rsidRDefault="00E20184" w:rsidP="009032BF"/>
          <w:p w14:paraId="76D7288C" w14:textId="77777777" w:rsidR="00E20184" w:rsidRDefault="00E20184" w:rsidP="009032BF"/>
          <w:p w14:paraId="317952BB" w14:textId="3B4590F7" w:rsidR="00E20184" w:rsidRPr="002A4ED5" w:rsidRDefault="00E20184" w:rsidP="009032BF"/>
        </w:tc>
      </w:tr>
    </w:tbl>
    <w:p w14:paraId="120FC057" w14:textId="56B8DF9F" w:rsidR="00221590" w:rsidRDefault="00221590" w:rsidP="002A648D"/>
    <w:p w14:paraId="52E8F336" w14:textId="77777777" w:rsidR="006C17D1" w:rsidRDefault="006C17D1" w:rsidP="006C17D1">
      <w:pPr>
        <w:spacing w:before="0"/>
      </w:pPr>
    </w:p>
    <w:sectPr w:rsidR="006C17D1" w:rsidSect="006C17D1">
      <w:headerReference w:type="default" r:id="rId11"/>
      <w:pgSz w:w="11906" w:h="16838" w:code="9"/>
      <w:pgMar w:top="1440" w:right="1008" w:bottom="1440" w:left="1440" w:header="42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61118" w14:textId="77777777" w:rsidR="00090A82" w:rsidRDefault="00090A82" w:rsidP="00650259">
      <w:r>
        <w:separator/>
      </w:r>
    </w:p>
  </w:endnote>
  <w:endnote w:type="continuationSeparator" w:id="0">
    <w:p w14:paraId="26C501CB" w14:textId="77777777" w:rsidR="00090A82" w:rsidRDefault="00090A82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301913-6FD3-4C03-80F4-01C645A5227F}"/>
    <w:embedBold r:id="rId2" w:fontKey="{62607B33-70E2-4396-98B1-CA5CA099160B}"/>
    <w:embedItalic r:id="rId3" w:fontKey="{237A0377-D9F2-4CF3-B360-7DC552DC4C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435052E-3C30-47F8-894D-AD62DAF77451}"/>
    <w:embedBold r:id="rId5" w:fontKey="{ACED7AF2-AE65-4FEF-97D0-7753A88CC691}"/>
    <w:embedItalic r:id="rId6" w:fontKey="{A08D9339-5B2A-4E2F-B4B0-3102D0C71A9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CBA9FB1-78E0-435E-A3A3-8DBC096213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2869DEB-6F4A-42C6-A1C8-014801390C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B906BB8-3FD8-49CA-A3CB-A2BD397377AD}"/>
    <w:embedBold r:id="rId10" w:fontKey="{89E5B89F-C308-4E92-8760-70E349C874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7E338" w14:textId="77777777" w:rsidR="00090A82" w:rsidRDefault="00090A82" w:rsidP="00650259">
      <w:r>
        <w:separator/>
      </w:r>
    </w:p>
  </w:footnote>
  <w:footnote w:type="continuationSeparator" w:id="0">
    <w:p w14:paraId="78D1BCE5" w14:textId="77777777" w:rsidR="00090A82" w:rsidRDefault="00090A82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155078" w:themeFill="accent1"/>
      <w:tblLook w:val="04A0" w:firstRow="1" w:lastRow="0" w:firstColumn="1" w:lastColumn="0" w:noHBand="0" w:noVBand="1"/>
    </w:tblPr>
    <w:tblGrid>
      <w:gridCol w:w="1177"/>
      <w:gridCol w:w="8281"/>
    </w:tblGrid>
    <w:tr w:rsidR="00E20184" w:rsidRPr="00562601" w14:paraId="71E576D1" w14:textId="77777777" w:rsidTr="00E20184">
      <w:trPr>
        <w:trHeight w:val="990"/>
      </w:trPr>
      <w:tc>
        <w:tcPr>
          <w:tcW w:w="622" w:type="pct"/>
          <w:vMerge w:val="restart"/>
          <w:shd w:val="clear" w:color="auto" w:fill="FFFFFF" w:themeFill="background1"/>
        </w:tcPr>
        <w:p w14:paraId="14D96D46" w14:textId="0C3F193F" w:rsidR="00E20184" w:rsidRDefault="00E20184" w:rsidP="00E20184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BB84CEB" wp14:editId="072B2F5E">
                <wp:extent cx="607280" cy="650420"/>
                <wp:effectExtent l="0" t="0" r="254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Comune_000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622640" cy="666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8" w:type="pct"/>
          <w:shd w:val="clear" w:color="auto" w:fill="81BEE9" w:themeFill="accent1" w:themeFillTint="66"/>
          <w:vAlign w:val="center"/>
        </w:tcPr>
        <w:p w14:paraId="21C8AA60" w14:textId="2FCADEFD" w:rsidR="00E20184" w:rsidRPr="00E20184" w:rsidRDefault="00E20184" w:rsidP="00221590">
          <w:pPr>
            <w:pStyle w:val="Intestazione"/>
            <w:jc w:val="center"/>
            <w:rPr>
              <w:rFonts w:ascii="Times New Roman" w:hAnsi="Times New Roman"/>
              <w:b w:val="0"/>
              <w:color w:val="auto"/>
              <w:sz w:val="28"/>
            </w:rPr>
          </w:pPr>
          <w:r w:rsidRPr="00E20184">
            <w:rPr>
              <w:rFonts w:ascii="Times New Roman" w:hAnsi="Times New Roman"/>
              <w:b w:val="0"/>
              <w:color w:val="auto"/>
              <w:sz w:val="28"/>
            </w:rPr>
            <w:t>CITTÀ DI RIONERO IN VULTURE</w:t>
          </w:r>
        </w:p>
        <w:p w14:paraId="19DDED4E" w14:textId="17187EE4" w:rsidR="00E20184" w:rsidRPr="002B69B4" w:rsidRDefault="00E20184" w:rsidP="00221590">
          <w:pPr>
            <w:pStyle w:val="Intestazione"/>
            <w:jc w:val="center"/>
          </w:pPr>
          <w:r w:rsidRPr="00E20184">
            <w:rPr>
              <w:rFonts w:ascii="Times New Roman" w:hAnsi="Times New Roman"/>
              <w:b w:val="0"/>
              <w:color w:val="auto"/>
              <w:sz w:val="28"/>
            </w:rPr>
            <w:t>BIBLIOTECA GIUSTINO FORTUNATO</w:t>
          </w:r>
        </w:p>
      </w:tc>
    </w:tr>
    <w:tr w:rsidR="00E20184" w:rsidRPr="00E20184" w14:paraId="5E1DEFC8" w14:textId="77777777" w:rsidTr="00E20184">
      <w:trPr>
        <w:trHeight w:val="348"/>
      </w:trPr>
      <w:tc>
        <w:tcPr>
          <w:tcW w:w="622" w:type="pct"/>
          <w:vMerge/>
          <w:shd w:val="clear" w:color="auto" w:fill="FFFFFF" w:themeFill="background1"/>
        </w:tcPr>
        <w:p w14:paraId="1CC8C57D" w14:textId="77777777" w:rsidR="00E20184" w:rsidRPr="00E20184" w:rsidRDefault="00E20184" w:rsidP="00221590">
          <w:pPr>
            <w:pStyle w:val="Intestazione"/>
            <w:jc w:val="center"/>
            <w:rPr>
              <w:sz w:val="24"/>
              <w:szCs w:val="16"/>
              <w:lang w:val="en-US"/>
            </w:rPr>
          </w:pPr>
        </w:p>
      </w:tc>
      <w:tc>
        <w:tcPr>
          <w:tcW w:w="4378" w:type="pct"/>
          <w:shd w:val="clear" w:color="auto" w:fill="81BEE9" w:themeFill="accent1" w:themeFillTint="66"/>
          <w:vAlign w:val="center"/>
        </w:tcPr>
        <w:p w14:paraId="54F535CE" w14:textId="687CF00B" w:rsidR="00E20184" w:rsidRPr="00E20184" w:rsidRDefault="00E20184" w:rsidP="00221590">
          <w:pPr>
            <w:pStyle w:val="Intestazione"/>
            <w:jc w:val="center"/>
            <w:rPr>
              <w:rFonts w:ascii="Times New Roman" w:hAnsi="Times New Roman"/>
              <w:b w:val="0"/>
              <w:color w:val="auto"/>
              <w:sz w:val="20"/>
              <w:szCs w:val="20"/>
              <w:lang w:val="en-US"/>
            </w:rPr>
          </w:pPr>
          <w:r w:rsidRPr="00E20184">
            <w:rPr>
              <w:rFonts w:ascii="Times New Roman" w:hAnsi="Times New Roman"/>
              <w:color w:val="auto"/>
              <w:sz w:val="20"/>
              <w:szCs w:val="20"/>
              <w:lang w:val="en-US"/>
            </w:rPr>
            <w:t>Tel.</w:t>
          </w:r>
          <w:r w:rsidRPr="00E20184">
            <w:rPr>
              <w:rFonts w:ascii="Times New Roman" w:hAnsi="Times New Roman"/>
              <w:b w:val="0"/>
              <w:color w:val="auto"/>
              <w:sz w:val="20"/>
              <w:szCs w:val="20"/>
              <w:lang w:val="en-US"/>
            </w:rPr>
            <w:t xml:space="preserve"> 0972 729261 – </w:t>
          </w:r>
          <w:r w:rsidRPr="00E20184">
            <w:rPr>
              <w:rFonts w:ascii="Times New Roman" w:hAnsi="Times New Roman"/>
              <w:color w:val="auto"/>
              <w:sz w:val="20"/>
              <w:szCs w:val="20"/>
              <w:lang w:val="en-US"/>
            </w:rPr>
            <w:t>E-mail:</w:t>
          </w:r>
          <w:r w:rsidRPr="00E20184">
            <w:rPr>
              <w:rFonts w:ascii="Times New Roman" w:hAnsi="Times New Roman"/>
              <w:b w:val="0"/>
              <w:color w:val="auto"/>
              <w:sz w:val="20"/>
              <w:szCs w:val="20"/>
              <w:lang w:val="en-US"/>
            </w:rPr>
            <w:t xml:space="preserve"> biblioteca@comune.rioneroinvulture.pz.it</w:t>
          </w:r>
        </w:p>
      </w:tc>
    </w:tr>
  </w:tbl>
  <w:p w14:paraId="0B0C1395" w14:textId="77777777" w:rsidR="00562601" w:rsidRPr="00E20184" w:rsidRDefault="00562601" w:rsidP="00562601">
    <w:pPr>
      <w:pStyle w:val="Nessunaspaziatura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7C6"/>
    <w:rsid w:val="00003B30"/>
    <w:rsid w:val="000264D0"/>
    <w:rsid w:val="00045CA6"/>
    <w:rsid w:val="00052382"/>
    <w:rsid w:val="0006568A"/>
    <w:rsid w:val="00076F0F"/>
    <w:rsid w:val="00084253"/>
    <w:rsid w:val="00090A82"/>
    <w:rsid w:val="000B2745"/>
    <w:rsid w:val="000C3D2B"/>
    <w:rsid w:val="000D1F49"/>
    <w:rsid w:val="000F5C88"/>
    <w:rsid w:val="001727CA"/>
    <w:rsid w:val="00187D2D"/>
    <w:rsid w:val="001E4E2C"/>
    <w:rsid w:val="00221590"/>
    <w:rsid w:val="00240E83"/>
    <w:rsid w:val="00261C01"/>
    <w:rsid w:val="002972DE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C6175"/>
    <w:rsid w:val="003E423F"/>
    <w:rsid w:val="003F0847"/>
    <w:rsid w:val="0040090B"/>
    <w:rsid w:val="00446538"/>
    <w:rsid w:val="0046302A"/>
    <w:rsid w:val="004734CD"/>
    <w:rsid w:val="00487D2D"/>
    <w:rsid w:val="004D5D62"/>
    <w:rsid w:val="005112D0"/>
    <w:rsid w:val="00545C52"/>
    <w:rsid w:val="00562601"/>
    <w:rsid w:val="0057256E"/>
    <w:rsid w:val="00577E06"/>
    <w:rsid w:val="00582B1C"/>
    <w:rsid w:val="005A3BF7"/>
    <w:rsid w:val="005F2035"/>
    <w:rsid w:val="005F5B40"/>
    <w:rsid w:val="005F7990"/>
    <w:rsid w:val="006250A2"/>
    <w:rsid w:val="0063739C"/>
    <w:rsid w:val="00650259"/>
    <w:rsid w:val="00652FEE"/>
    <w:rsid w:val="006C17D1"/>
    <w:rsid w:val="00770F25"/>
    <w:rsid w:val="00787DD4"/>
    <w:rsid w:val="007A35A8"/>
    <w:rsid w:val="007B0A85"/>
    <w:rsid w:val="007C6A52"/>
    <w:rsid w:val="007E583D"/>
    <w:rsid w:val="00806FF3"/>
    <w:rsid w:val="0082043E"/>
    <w:rsid w:val="00843CF4"/>
    <w:rsid w:val="008E203A"/>
    <w:rsid w:val="0090021E"/>
    <w:rsid w:val="00905BCD"/>
    <w:rsid w:val="0091229C"/>
    <w:rsid w:val="00940E73"/>
    <w:rsid w:val="00955639"/>
    <w:rsid w:val="00966EBE"/>
    <w:rsid w:val="0098597D"/>
    <w:rsid w:val="00991B30"/>
    <w:rsid w:val="009D406B"/>
    <w:rsid w:val="009F2638"/>
    <w:rsid w:val="009F619A"/>
    <w:rsid w:val="009F61A7"/>
    <w:rsid w:val="009F6DDE"/>
    <w:rsid w:val="00A06801"/>
    <w:rsid w:val="00A27CAE"/>
    <w:rsid w:val="00A370A8"/>
    <w:rsid w:val="00A60442"/>
    <w:rsid w:val="00A86609"/>
    <w:rsid w:val="00AC2926"/>
    <w:rsid w:val="00B04A50"/>
    <w:rsid w:val="00B160CA"/>
    <w:rsid w:val="00B165D2"/>
    <w:rsid w:val="00BA28A1"/>
    <w:rsid w:val="00BC29FF"/>
    <w:rsid w:val="00BD4753"/>
    <w:rsid w:val="00BD5CB1"/>
    <w:rsid w:val="00BE62EE"/>
    <w:rsid w:val="00C003BA"/>
    <w:rsid w:val="00C12BD9"/>
    <w:rsid w:val="00C427EB"/>
    <w:rsid w:val="00C46878"/>
    <w:rsid w:val="00C81922"/>
    <w:rsid w:val="00CB4A51"/>
    <w:rsid w:val="00CD4532"/>
    <w:rsid w:val="00CD47B0"/>
    <w:rsid w:val="00CE6104"/>
    <w:rsid w:val="00CE7918"/>
    <w:rsid w:val="00CF6CC6"/>
    <w:rsid w:val="00D16163"/>
    <w:rsid w:val="00D752A9"/>
    <w:rsid w:val="00DB3FAD"/>
    <w:rsid w:val="00DD447B"/>
    <w:rsid w:val="00DF0832"/>
    <w:rsid w:val="00E03712"/>
    <w:rsid w:val="00E0535A"/>
    <w:rsid w:val="00E14589"/>
    <w:rsid w:val="00E20184"/>
    <w:rsid w:val="00E61C09"/>
    <w:rsid w:val="00E677FE"/>
    <w:rsid w:val="00EB3B58"/>
    <w:rsid w:val="00EC7359"/>
    <w:rsid w:val="00EE3054"/>
    <w:rsid w:val="00F00606"/>
    <w:rsid w:val="00F01256"/>
    <w:rsid w:val="00F177C6"/>
    <w:rsid w:val="00F5418C"/>
    <w:rsid w:val="00F549BE"/>
    <w:rsid w:val="00F72447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215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221590"/>
    <w:pPr>
      <w:spacing w:before="60" w:after="0" w:line="240" w:lineRule="auto"/>
    </w:pPr>
    <w:rPr>
      <w:sz w:val="22"/>
    </w:rPr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562601"/>
    <w:rPr>
      <w:b/>
      <w:bCs/>
      <w:color w:val="694A77"/>
      <w:sz w:val="24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62601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4734CD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34CD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A648D"/>
    <w:pPr>
      <w:spacing w:before="0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648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62601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62601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06FF3"/>
    <w:rPr>
      <w:color w:val="808080"/>
    </w:rPr>
  </w:style>
  <w:style w:type="paragraph" w:customStyle="1" w:styleId="Intestazionitabella">
    <w:name w:val="Intestazioni tabella"/>
    <w:basedOn w:val="Normale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ttotitolitabella">
    <w:name w:val="Sottotitoli tabella"/>
    <w:basedOn w:val="Normale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648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e">
    <w:name w:val="Totale"/>
    <w:basedOn w:val="Normale"/>
    <w:next w:val="Normale"/>
    <w:link w:val="Caratteretotale"/>
    <w:uiPriority w:val="1"/>
    <w:qFormat/>
    <w:rsid w:val="002A648D"/>
    <w:rPr>
      <w:b/>
    </w:rPr>
  </w:style>
  <w:style w:type="character" w:customStyle="1" w:styleId="Caratteretotale">
    <w:name w:val="Carattere totale"/>
    <w:basedOn w:val="Carpredefinitoparagrafo"/>
    <w:link w:val="Totale"/>
    <w:uiPriority w:val="1"/>
    <w:rsid w:val="002A648D"/>
    <w:rPr>
      <w:b/>
      <w:sz w:val="24"/>
    </w:rPr>
  </w:style>
  <w:style w:type="character" w:customStyle="1" w:styleId="UnresolvedMention">
    <w:name w:val="Unresolved Mention"/>
    <w:basedOn w:val="Carpredefinitoparagrafo"/>
    <w:uiPriority w:val="99"/>
    <w:semiHidden/>
    <w:rsid w:val="006C1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Modulo%20d&#8217;ordine%20per%20abbigliamento%20personalizz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C2867-307A-4D36-A229-96EDD7480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d’ordine per abbigliamento personalizzato</Template>
  <TotalTime>0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2020-12-08T09:15:00Z</dcterms:created>
  <dcterms:modified xsi:type="dcterms:W3CDTF">2020-12-28T09:37:00Z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